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E0E" w:rsidRPr="00736EFC" w:rsidRDefault="00E75E0E" w:rsidP="00E75E0E">
      <w:pPr>
        <w:spacing w:after="0"/>
        <w:rPr>
          <w:rFonts w:ascii="Arial Black" w:hAnsi="Arial Black"/>
          <w:sz w:val="26"/>
          <w:szCs w:val="26"/>
        </w:rPr>
      </w:pPr>
      <w:r w:rsidRPr="00736EFC">
        <w:rPr>
          <w:rFonts w:ascii="Arial Black" w:hAnsi="Arial Black"/>
          <w:sz w:val="26"/>
          <w:szCs w:val="26"/>
        </w:rPr>
        <w:t>Nominee Information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3"/>
        <w:gridCol w:w="1032"/>
        <w:gridCol w:w="8515"/>
      </w:tblGrid>
      <w:tr w:rsidR="00650259" w:rsidRPr="002B603E" w:rsidTr="00E75E0E">
        <w:tc>
          <w:tcPr>
            <w:tcW w:w="1058" w:type="pct"/>
            <w:gridSpan w:val="2"/>
            <w:vAlign w:val="bottom"/>
          </w:tcPr>
          <w:p w:rsidR="00650259" w:rsidRPr="002B603E" w:rsidRDefault="00F7419B" w:rsidP="0059039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Full </w:t>
            </w:r>
            <w:r w:rsidR="00E75E0E" w:rsidRPr="002B603E">
              <w:rPr>
                <w:rFonts w:ascii="Arial" w:hAnsi="Arial" w:cs="Arial"/>
                <w:sz w:val="24"/>
                <w:szCs w:val="24"/>
              </w:rPr>
              <w:t xml:space="preserve">Name: </w:t>
            </w:r>
          </w:p>
        </w:tc>
        <w:tc>
          <w:tcPr>
            <w:tcW w:w="3942" w:type="pct"/>
            <w:tcBorders>
              <w:bottom w:val="single" w:sz="4" w:space="0" w:color="auto"/>
            </w:tcBorders>
            <w:vAlign w:val="bottom"/>
          </w:tcPr>
          <w:p w:rsidR="00650259" w:rsidRPr="002B603E" w:rsidRDefault="00650259" w:rsidP="00346DE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0259" w:rsidRPr="002B603E" w:rsidTr="00E75E0E">
        <w:tc>
          <w:tcPr>
            <w:tcW w:w="1058" w:type="pct"/>
            <w:gridSpan w:val="2"/>
            <w:vAlign w:val="bottom"/>
          </w:tcPr>
          <w:p w:rsidR="00650259" w:rsidRPr="002B603E" w:rsidRDefault="00F7419B" w:rsidP="00346DE2">
            <w:pPr>
              <w:rPr>
                <w:rFonts w:ascii="Arial" w:hAnsi="Arial" w:cs="Arial"/>
                <w:sz w:val="24"/>
                <w:szCs w:val="24"/>
              </w:rPr>
            </w:pPr>
            <w:r w:rsidRPr="00F7419B">
              <w:rPr>
                <w:rFonts w:ascii="Arial" w:hAnsi="Arial" w:cs="Arial"/>
                <w:sz w:val="24"/>
                <w:szCs w:val="24"/>
              </w:rPr>
              <w:t>Address:</w:t>
            </w:r>
          </w:p>
        </w:tc>
        <w:tc>
          <w:tcPr>
            <w:tcW w:w="3942" w:type="pct"/>
            <w:tcBorders>
              <w:bottom w:val="single" w:sz="4" w:space="0" w:color="auto"/>
            </w:tcBorders>
            <w:vAlign w:val="bottom"/>
          </w:tcPr>
          <w:p w:rsidR="00650259" w:rsidRPr="002B603E" w:rsidRDefault="00650259" w:rsidP="00346DE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0259" w:rsidRPr="002B603E" w:rsidTr="00E75E0E">
        <w:tc>
          <w:tcPr>
            <w:tcW w:w="1058" w:type="pct"/>
            <w:gridSpan w:val="2"/>
            <w:vAlign w:val="bottom"/>
          </w:tcPr>
          <w:p w:rsidR="00650259" w:rsidRPr="002B603E" w:rsidRDefault="00F7419B" w:rsidP="00346DE2">
            <w:pPr>
              <w:rPr>
                <w:rFonts w:ascii="Arial" w:hAnsi="Arial" w:cs="Arial"/>
                <w:sz w:val="24"/>
                <w:szCs w:val="24"/>
              </w:rPr>
            </w:pPr>
            <w:r w:rsidRPr="00F7419B">
              <w:rPr>
                <w:rFonts w:ascii="Arial" w:hAnsi="Arial" w:cs="Arial"/>
                <w:sz w:val="24"/>
                <w:szCs w:val="24"/>
              </w:rPr>
              <w:t>City/State/Zip:</w:t>
            </w:r>
          </w:p>
        </w:tc>
        <w:tc>
          <w:tcPr>
            <w:tcW w:w="3942" w:type="pct"/>
            <w:tcBorders>
              <w:bottom w:val="single" w:sz="4" w:space="0" w:color="auto"/>
            </w:tcBorders>
            <w:vAlign w:val="bottom"/>
          </w:tcPr>
          <w:p w:rsidR="00650259" w:rsidRPr="002B603E" w:rsidRDefault="00650259" w:rsidP="00346DE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0259" w:rsidRPr="002B603E" w:rsidTr="00E75E0E">
        <w:tc>
          <w:tcPr>
            <w:tcW w:w="1058" w:type="pct"/>
            <w:gridSpan w:val="2"/>
            <w:vAlign w:val="bottom"/>
          </w:tcPr>
          <w:p w:rsidR="00650259" w:rsidRPr="002B603E" w:rsidRDefault="00F7419B" w:rsidP="00346DE2">
            <w:pPr>
              <w:rPr>
                <w:rFonts w:ascii="Arial" w:hAnsi="Arial" w:cs="Arial"/>
                <w:sz w:val="24"/>
                <w:szCs w:val="24"/>
              </w:rPr>
            </w:pPr>
            <w:r w:rsidRPr="00F7419B">
              <w:rPr>
                <w:rFonts w:ascii="Arial" w:hAnsi="Arial" w:cs="Arial"/>
                <w:sz w:val="24"/>
                <w:szCs w:val="24"/>
              </w:rPr>
              <w:t>Phone:</w:t>
            </w:r>
          </w:p>
        </w:tc>
        <w:tc>
          <w:tcPr>
            <w:tcW w:w="3942" w:type="pct"/>
            <w:tcBorders>
              <w:bottom w:val="single" w:sz="4" w:space="0" w:color="auto"/>
            </w:tcBorders>
            <w:vAlign w:val="bottom"/>
          </w:tcPr>
          <w:p w:rsidR="00650259" w:rsidRPr="002B603E" w:rsidRDefault="00650259" w:rsidP="00346DE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70C7" w:rsidRPr="002B603E" w:rsidTr="00F770C7">
        <w:tc>
          <w:tcPr>
            <w:tcW w:w="1058" w:type="pct"/>
            <w:gridSpan w:val="2"/>
            <w:vAlign w:val="bottom"/>
          </w:tcPr>
          <w:p w:rsidR="00F770C7" w:rsidRPr="002B603E" w:rsidRDefault="00F7419B" w:rsidP="00F770C7">
            <w:pPr>
              <w:rPr>
                <w:rFonts w:ascii="Arial" w:hAnsi="Arial" w:cs="Arial"/>
                <w:sz w:val="24"/>
                <w:szCs w:val="24"/>
              </w:rPr>
            </w:pPr>
            <w:r w:rsidRPr="00F7419B">
              <w:rPr>
                <w:rFonts w:ascii="Arial" w:hAnsi="Arial" w:cs="Arial"/>
                <w:sz w:val="24"/>
                <w:szCs w:val="24"/>
              </w:rPr>
              <w:t>Email:</w:t>
            </w:r>
          </w:p>
        </w:tc>
        <w:tc>
          <w:tcPr>
            <w:tcW w:w="3942" w:type="pct"/>
            <w:tcBorders>
              <w:bottom w:val="single" w:sz="4" w:space="0" w:color="auto"/>
            </w:tcBorders>
            <w:vAlign w:val="bottom"/>
          </w:tcPr>
          <w:p w:rsidR="00F770C7" w:rsidRPr="002B603E" w:rsidRDefault="00F770C7" w:rsidP="00346DE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0259" w:rsidRPr="002B603E" w:rsidTr="001847F5">
        <w:trPr>
          <w:trHeight w:val="188"/>
        </w:trPr>
        <w:tc>
          <w:tcPr>
            <w:tcW w:w="5000" w:type="pct"/>
            <w:gridSpan w:val="3"/>
            <w:shd w:val="clear" w:color="auto" w:fill="auto"/>
            <w:vAlign w:val="bottom"/>
          </w:tcPr>
          <w:p w:rsidR="00650259" w:rsidRPr="002B603E" w:rsidRDefault="00650259" w:rsidP="00346DE2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346DE2" w:rsidRPr="002B603E" w:rsidTr="001847F5">
        <w:trPr>
          <w:trHeight w:val="432"/>
        </w:trPr>
        <w:tc>
          <w:tcPr>
            <w:tcW w:w="5000" w:type="pct"/>
            <w:gridSpan w:val="3"/>
            <w:vAlign w:val="bottom"/>
          </w:tcPr>
          <w:p w:rsidR="00346DE2" w:rsidRPr="002B603E" w:rsidRDefault="00E933FB" w:rsidP="00E933FB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2B603E">
              <w:rPr>
                <w:rFonts w:ascii="Arial" w:hAnsi="Arial" w:cs="Arial"/>
                <w:sz w:val="24"/>
                <w:szCs w:val="24"/>
              </w:rPr>
              <w:t>Select Award:</w:t>
            </w:r>
          </w:p>
        </w:tc>
      </w:tr>
      <w:tr w:rsidR="00346DE2" w:rsidRPr="002B603E" w:rsidTr="00D07D01">
        <w:tc>
          <w:tcPr>
            <w:tcW w:w="580" w:type="pct"/>
          </w:tcPr>
          <w:p w:rsidR="00346DE2" w:rsidRPr="002B603E" w:rsidRDefault="00346DE2" w:rsidP="001C4A3D">
            <w:pPr>
              <w:spacing w:before="120"/>
              <w:ind w:left="432"/>
              <w:rPr>
                <w:rFonts w:ascii="Arial" w:hAnsi="Arial" w:cs="Arial"/>
                <w:sz w:val="24"/>
                <w:szCs w:val="24"/>
              </w:rPr>
            </w:pPr>
            <w:r w:rsidRPr="002B603E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</w:p>
        </w:tc>
        <w:tc>
          <w:tcPr>
            <w:tcW w:w="4420" w:type="pct"/>
            <w:gridSpan w:val="2"/>
            <w:vAlign w:val="center"/>
          </w:tcPr>
          <w:p w:rsidR="00346DE2" w:rsidRPr="002B603E" w:rsidRDefault="00E933FB" w:rsidP="000A34AE">
            <w:pPr>
              <w:rPr>
                <w:rFonts w:ascii="Arial" w:hAnsi="Arial" w:cs="Arial"/>
                <w:sz w:val="24"/>
                <w:szCs w:val="24"/>
              </w:rPr>
            </w:pPr>
            <w:r w:rsidRPr="002B603E">
              <w:rPr>
                <w:rFonts w:ascii="Arial" w:hAnsi="Arial" w:cs="Arial"/>
                <w:sz w:val="24"/>
                <w:szCs w:val="24"/>
              </w:rPr>
              <w:t xml:space="preserve">Outstanding County Elected Official, </w:t>
            </w:r>
            <w:r w:rsidR="000A34AE">
              <w:rPr>
                <w:rFonts w:ascii="Arial" w:hAnsi="Arial" w:cs="Arial"/>
                <w:sz w:val="24"/>
                <w:szCs w:val="24"/>
              </w:rPr>
              <w:t>Kerr-Tar Region</w:t>
            </w:r>
          </w:p>
        </w:tc>
      </w:tr>
      <w:tr w:rsidR="00346DE2" w:rsidRPr="002B603E" w:rsidTr="00D07D01">
        <w:tc>
          <w:tcPr>
            <w:tcW w:w="580" w:type="pct"/>
          </w:tcPr>
          <w:p w:rsidR="00346DE2" w:rsidRPr="002B603E" w:rsidRDefault="00346DE2" w:rsidP="001C4A3D">
            <w:pPr>
              <w:spacing w:before="120"/>
              <w:ind w:left="432"/>
              <w:rPr>
                <w:rFonts w:ascii="Arial" w:hAnsi="Arial" w:cs="Arial"/>
                <w:sz w:val="24"/>
                <w:szCs w:val="24"/>
              </w:rPr>
            </w:pPr>
            <w:r w:rsidRPr="002B603E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</w:p>
        </w:tc>
        <w:tc>
          <w:tcPr>
            <w:tcW w:w="4420" w:type="pct"/>
            <w:gridSpan w:val="2"/>
            <w:vAlign w:val="center"/>
          </w:tcPr>
          <w:p w:rsidR="00346DE2" w:rsidRPr="002B603E" w:rsidRDefault="00E933FB" w:rsidP="00D07D01">
            <w:pPr>
              <w:rPr>
                <w:rFonts w:ascii="Arial" w:hAnsi="Arial" w:cs="Arial"/>
                <w:sz w:val="24"/>
                <w:szCs w:val="24"/>
              </w:rPr>
            </w:pPr>
            <w:r w:rsidRPr="002B603E">
              <w:rPr>
                <w:rFonts w:ascii="Arial" w:hAnsi="Arial" w:cs="Arial"/>
                <w:sz w:val="24"/>
                <w:szCs w:val="24"/>
              </w:rPr>
              <w:t xml:space="preserve">Outstanding Municipal Elected Official, </w:t>
            </w:r>
            <w:r w:rsidR="000A34AE" w:rsidRPr="000A34AE">
              <w:rPr>
                <w:rFonts w:ascii="Arial" w:hAnsi="Arial" w:cs="Arial"/>
                <w:sz w:val="24"/>
                <w:szCs w:val="24"/>
              </w:rPr>
              <w:t>Kerr-Tar Region</w:t>
            </w:r>
          </w:p>
        </w:tc>
      </w:tr>
      <w:tr w:rsidR="00346DE2" w:rsidRPr="002B603E" w:rsidTr="00D07D01">
        <w:tc>
          <w:tcPr>
            <w:tcW w:w="580" w:type="pct"/>
          </w:tcPr>
          <w:p w:rsidR="00346DE2" w:rsidRPr="002B603E" w:rsidRDefault="00346DE2" w:rsidP="001C4A3D">
            <w:pPr>
              <w:spacing w:before="120"/>
              <w:ind w:left="432"/>
              <w:rPr>
                <w:rFonts w:ascii="Arial" w:hAnsi="Arial" w:cs="Arial"/>
                <w:sz w:val="24"/>
                <w:szCs w:val="24"/>
              </w:rPr>
            </w:pPr>
            <w:r w:rsidRPr="002B603E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</w:p>
        </w:tc>
        <w:tc>
          <w:tcPr>
            <w:tcW w:w="4420" w:type="pct"/>
            <w:gridSpan w:val="2"/>
            <w:vAlign w:val="center"/>
          </w:tcPr>
          <w:p w:rsidR="00346DE2" w:rsidRPr="002B603E" w:rsidRDefault="00E933FB" w:rsidP="00D07D01">
            <w:pPr>
              <w:rPr>
                <w:rFonts w:ascii="Arial" w:hAnsi="Arial" w:cs="Arial"/>
                <w:sz w:val="24"/>
                <w:szCs w:val="24"/>
              </w:rPr>
            </w:pPr>
            <w:r w:rsidRPr="002B603E">
              <w:rPr>
                <w:rFonts w:ascii="Arial" w:hAnsi="Arial" w:cs="Arial"/>
                <w:sz w:val="24"/>
                <w:szCs w:val="24"/>
              </w:rPr>
              <w:t xml:space="preserve">Outstanding City or County Manager, </w:t>
            </w:r>
            <w:r w:rsidR="000A34AE" w:rsidRPr="000A34AE">
              <w:rPr>
                <w:rFonts w:ascii="Arial" w:hAnsi="Arial" w:cs="Arial"/>
                <w:sz w:val="24"/>
                <w:szCs w:val="24"/>
              </w:rPr>
              <w:t>Kerr-Tar Region</w:t>
            </w:r>
          </w:p>
        </w:tc>
      </w:tr>
      <w:tr w:rsidR="00346DE2" w:rsidRPr="002B603E" w:rsidTr="00D07D01">
        <w:tc>
          <w:tcPr>
            <w:tcW w:w="580" w:type="pct"/>
          </w:tcPr>
          <w:p w:rsidR="00346DE2" w:rsidRPr="002B603E" w:rsidRDefault="00346DE2" w:rsidP="001C4A3D">
            <w:pPr>
              <w:spacing w:before="120"/>
              <w:ind w:left="432"/>
              <w:rPr>
                <w:rFonts w:ascii="Arial" w:hAnsi="Arial" w:cs="Arial"/>
                <w:sz w:val="24"/>
                <w:szCs w:val="24"/>
              </w:rPr>
            </w:pPr>
            <w:r w:rsidRPr="002B603E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</w:p>
        </w:tc>
        <w:tc>
          <w:tcPr>
            <w:tcW w:w="4420" w:type="pct"/>
            <w:gridSpan w:val="2"/>
            <w:vAlign w:val="center"/>
          </w:tcPr>
          <w:p w:rsidR="00346DE2" w:rsidRPr="002B603E" w:rsidRDefault="00E933FB" w:rsidP="000A34AE">
            <w:pPr>
              <w:rPr>
                <w:rFonts w:ascii="Arial" w:hAnsi="Arial" w:cs="Arial"/>
                <w:sz w:val="24"/>
                <w:szCs w:val="24"/>
              </w:rPr>
            </w:pPr>
            <w:r w:rsidRPr="002B603E">
              <w:rPr>
                <w:rFonts w:ascii="Arial" w:hAnsi="Arial" w:cs="Arial"/>
                <w:sz w:val="24"/>
                <w:szCs w:val="24"/>
              </w:rPr>
              <w:t xml:space="preserve">Outstanding </w:t>
            </w:r>
            <w:r w:rsidR="000A34AE">
              <w:rPr>
                <w:rFonts w:ascii="Arial" w:hAnsi="Arial" w:cs="Arial"/>
                <w:sz w:val="24"/>
                <w:szCs w:val="24"/>
              </w:rPr>
              <w:t>Kerr-Tar Regional</w:t>
            </w:r>
            <w:r w:rsidRPr="002B603E">
              <w:rPr>
                <w:rFonts w:ascii="Arial" w:hAnsi="Arial" w:cs="Arial"/>
                <w:sz w:val="24"/>
                <w:szCs w:val="24"/>
              </w:rPr>
              <w:t xml:space="preserve"> Council of Governments Board member</w:t>
            </w:r>
          </w:p>
        </w:tc>
      </w:tr>
      <w:tr w:rsidR="00346DE2" w:rsidRPr="002B603E" w:rsidTr="00D07D01">
        <w:tc>
          <w:tcPr>
            <w:tcW w:w="580" w:type="pct"/>
          </w:tcPr>
          <w:p w:rsidR="00346DE2" w:rsidRPr="002B603E" w:rsidRDefault="00346DE2" w:rsidP="001C4A3D">
            <w:pPr>
              <w:spacing w:before="120"/>
              <w:ind w:left="432"/>
              <w:rPr>
                <w:rFonts w:ascii="Arial" w:hAnsi="Arial" w:cs="Arial"/>
                <w:sz w:val="24"/>
                <w:szCs w:val="24"/>
              </w:rPr>
            </w:pPr>
            <w:r w:rsidRPr="002B603E">
              <w:rPr>
                <w:rFonts w:ascii="Arial" w:hAnsi="Arial" w:cs="Arial"/>
                <w:sz w:val="24"/>
                <w:szCs w:val="24"/>
              </w:rPr>
              <w:sym w:font="Wingdings 2" w:char="F0A3"/>
            </w:r>
          </w:p>
        </w:tc>
        <w:tc>
          <w:tcPr>
            <w:tcW w:w="4420" w:type="pct"/>
            <w:gridSpan w:val="2"/>
            <w:vAlign w:val="center"/>
          </w:tcPr>
          <w:p w:rsidR="00346DE2" w:rsidRPr="002B603E" w:rsidRDefault="00E933FB" w:rsidP="00D07D01">
            <w:pPr>
              <w:rPr>
                <w:rFonts w:ascii="Arial" w:hAnsi="Arial" w:cs="Arial"/>
                <w:sz w:val="24"/>
                <w:szCs w:val="24"/>
              </w:rPr>
            </w:pPr>
            <w:r w:rsidRPr="002B603E">
              <w:rPr>
                <w:rFonts w:ascii="Arial" w:hAnsi="Arial" w:cs="Arial"/>
                <w:sz w:val="24"/>
                <w:szCs w:val="24"/>
              </w:rPr>
              <w:t xml:space="preserve">Outstanding City or County Clerk to the Board, </w:t>
            </w:r>
            <w:r w:rsidR="000A34AE" w:rsidRPr="000A34AE">
              <w:rPr>
                <w:rFonts w:ascii="Arial" w:hAnsi="Arial" w:cs="Arial"/>
                <w:sz w:val="24"/>
                <w:szCs w:val="24"/>
              </w:rPr>
              <w:t>Kerr-Tar Region</w:t>
            </w:r>
          </w:p>
        </w:tc>
      </w:tr>
    </w:tbl>
    <w:p w:rsidR="00CE6104" w:rsidRDefault="00E933FB" w:rsidP="00E677FE">
      <w:pPr>
        <w:spacing w:after="0"/>
        <w:rPr>
          <w:sz w:val="24"/>
          <w:szCs w:val="24"/>
        </w:rPr>
      </w:pPr>
      <w:r w:rsidRPr="002B603E">
        <w:rPr>
          <w:sz w:val="24"/>
          <w:szCs w:val="24"/>
        </w:rPr>
        <w:t xml:space="preserve"> </w:t>
      </w:r>
    </w:p>
    <w:p w:rsidR="000A34AE" w:rsidRPr="002B603E" w:rsidRDefault="000A34AE" w:rsidP="00E677FE">
      <w:pPr>
        <w:spacing w:after="0"/>
        <w:rPr>
          <w:rFonts w:ascii="Arial" w:hAnsi="Arial" w:cs="Arial"/>
          <w:sz w:val="24"/>
          <w:szCs w:val="24"/>
        </w:rPr>
      </w:pPr>
    </w:p>
    <w:p w:rsidR="00E933FB" w:rsidRPr="002B603E" w:rsidRDefault="00E933FB" w:rsidP="00E677FE">
      <w:pPr>
        <w:spacing w:after="0"/>
        <w:rPr>
          <w:rFonts w:ascii="Arial" w:hAnsi="Arial" w:cs="Arial"/>
          <w:sz w:val="24"/>
          <w:szCs w:val="24"/>
        </w:rPr>
      </w:pPr>
      <w:r w:rsidRPr="002B603E">
        <w:rPr>
          <w:rFonts w:ascii="Arial" w:hAnsi="Arial" w:cs="Arial"/>
          <w:sz w:val="24"/>
          <w:szCs w:val="24"/>
        </w:rPr>
        <w:t xml:space="preserve">Reason for Nomination: </w:t>
      </w:r>
    </w:p>
    <w:p w:rsidR="00E933FB" w:rsidRPr="002B603E" w:rsidRDefault="00E933FB" w:rsidP="00E677FE">
      <w:pPr>
        <w:spacing w:after="0"/>
        <w:rPr>
          <w:rFonts w:ascii="Arial" w:hAnsi="Arial" w:cs="Arial"/>
          <w:i/>
          <w:sz w:val="20"/>
          <w:szCs w:val="24"/>
        </w:rPr>
      </w:pPr>
      <w:r w:rsidRPr="002B603E">
        <w:rPr>
          <w:rFonts w:ascii="Arial" w:hAnsi="Arial" w:cs="Arial"/>
          <w:i/>
          <w:sz w:val="20"/>
          <w:szCs w:val="24"/>
        </w:rPr>
        <w:t>Explain why your nominee deserves the selected award.</w:t>
      </w:r>
      <w:r w:rsidR="002021E2">
        <w:rPr>
          <w:rFonts w:ascii="Arial" w:hAnsi="Arial" w:cs="Arial"/>
          <w:i/>
          <w:sz w:val="20"/>
          <w:szCs w:val="24"/>
        </w:rPr>
        <w:t xml:space="preserve"> Attach additional information if needed.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59039E" w:rsidRPr="002B603E" w:rsidTr="00F770C7">
        <w:tc>
          <w:tcPr>
            <w:tcW w:w="9350" w:type="dxa"/>
          </w:tcPr>
          <w:p w:rsidR="0059039E" w:rsidRPr="002B603E" w:rsidRDefault="0059039E" w:rsidP="00E677F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039E" w:rsidRPr="002B603E" w:rsidTr="00F770C7">
        <w:tc>
          <w:tcPr>
            <w:tcW w:w="9350" w:type="dxa"/>
          </w:tcPr>
          <w:p w:rsidR="0059039E" w:rsidRPr="002B603E" w:rsidRDefault="0059039E" w:rsidP="00E677F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039E" w:rsidRPr="002B603E" w:rsidTr="00F770C7">
        <w:tc>
          <w:tcPr>
            <w:tcW w:w="9350" w:type="dxa"/>
          </w:tcPr>
          <w:p w:rsidR="0059039E" w:rsidRPr="002B603E" w:rsidRDefault="0059039E" w:rsidP="00E677F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039E" w:rsidRPr="002B603E" w:rsidTr="00F770C7">
        <w:tc>
          <w:tcPr>
            <w:tcW w:w="9350" w:type="dxa"/>
          </w:tcPr>
          <w:p w:rsidR="0059039E" w:rsidRPr="002B603E" w:rsidRDefault="0059039E" w:rsidP="00E677F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9039E" w:rsidRPr="002B603E" w:rsidTr="00F770C7">
        <w:tc>
          <w:tcPr>
            <w:tcW w:w="9350" w:type="dxa"/>
          </w:tcPr>
          <w:p w:rsidR="0059039E" w:rsidRPr="002B603E" w:rsidRDefault="0059039E" w:rsidP="00E677F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9039E" w:rsidRDefault="0059039E" w:rsidP="0059039E">
      <w:pPr>
        <w:spacing w:after="0"/>
        <w:rPr>
          <w:rFonts w:ascii="Arial" w:hAnsi="Arial" w:cs="Arial"/>
        </w:rPr>
      </w:pPr>
    </w:p>
    <w:p w:rsidR="002B603E" w:rsidRPr="00736EFC" w:rsidRDefault="002B603E" w:rsidP="002B603E">
      <w:pPr>
        <w:spacing w:after="0"/>
        <w:rPr>
          <w:rFonts w:ascii="Arial Black" w:hAnsi="Arial Black"/>
          <w:sz w:val="26"/>
          <w:szCs w:val="26"/>
        </w:rPr>
      </w:pPr>
      <w:r w:rsidRPr="00736EFC">
        <w:rPr>
          <w:rFonts w:ascii="Arial Black" w:hAnsi="Arial Black"/>
          <w:sz w:val="26"/>
          <w:szCs w:val="26"/>
        </w:rPr>
        <w:t>Your Information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5"/>
        <w:gridCol w:w="8515"/>
      </w:tblGrid>
      <w:tr w:rsidR="002B603E" w:rsidRPr="002B603E" w:rsidTr="00030D87">
        <w:tc>
          <w:tcPr>
            <w:tcW w:w="1058" w:type="pct"/>
            <w:vAlign w:val="bottom"/>
          </w:tcPr>
          <w:p w:rsidR="002B603E" w:rsidRPr="002B603E" w:rsidRDefault="002B603E" w:rsidP="00030D87">
            <w:pPr>
              <w:rPr>
                <w:rFonts w:ascii="Arial" w:hAnsi="Arial" w:cs="Arial"/>
                <w:sz w:val="24"/>
                <w:szCs w:val="24"/>
              </w:rPr>
            </w:pPr>
            <w:r w:rsidRPr="002B603E">
              <w:rPr>
                <w:rFonts w:ascii="Arial" w:hAnsi="Arial" w:cs="Arial"/>
                <w:sz w:val="24"/>
                <w:szCs w:val="24"/>
              </w:rPr>
              <w:t xml:space="preserve">First Name: </w:t>
            </w:r>
          </w:p>
        </w:tc>
        <w:tc>
          <w:tcPr>
            <w:tcW w:w="3942" w:type="pct"/>
            <w:tcBorders>
              <w:bottom w:val="single" w:sz="4" w:space="0" w:color="auto"/>
            </w:tcBorders>
            <w:vAlign w:val="bottom"/>
          </w:tcPr>
          <w:p w:rsidR="002B603E" w:rsidRPr="002B603E" w:rsidRDefault="002B603E" w:rsidP="00030D87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603E" w:rsidRPr="002B603E" w:rsidTr="00030D87">
        <w:tc>
          <w:tcPr>
            <w:tcW w:w="1058" w:type="pct"/>
            <w:vAlign w:val="bottom"/>
          </w:tcPr>
          <w:p w:rsidR="002B603E" w:rsidRPr="002B603E" w:rsidRDefault="000A34AE" w:rsidP="00030D87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986615738"/>
                <w:placeholder>
                  <w:docPart w:val="EC2918B617E24C24BECF9399929C70A6"/>
                </w:placeholder>
                <w:temporary/>
                <w:showingPlcHdr/>
                <w15:appearance w15:val="hidden"/>
              </w:sdtPr>
              <w:sdtEndPr/>
              <w:sdtContent>
                <w:r w:rsidR="002B603E" w:rsidRPr="002B603E">
                  <w:rPr>
                    <w:rFonts w:ascii="Arial" w:hAnsi="Arial" w:cs="Arial"/>
                    <w:sz w:val="24"/>
                    <w:szCs w:val="24"/>
                  </w:rPr>
                  <w:t>Last Name</w:t>
                </w:r>
              </w:sdtContent>
            </w:sdt>
            <w:r w:rsidR="002B603E" w:rsidRPr="002B603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942" w:type="pct"/>
            <w:tcBorders>
              <w:bottom w:val="single" w:sz="4" w:space="0" w:color="auto"/>
            </w:tcBorders>
            <w:vAlign w:val="bottom"/>
          </w:tcPr>
          <w:p w:rsidR="002B603E" w:rsidRPr="002B603E" w:rsidRDefault="002B603E" w:rsidP="00030D87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603E" w:rsidRPr="002B603E" w:rsidTr="00030D87">
        <w:tc>
          <w:tcPr>
            <w:tcW w:w="1058" w:type="pct"/>
            <w:vAlign w:val="bottom"/>
          </w:tcPr>
          <w:p w:rsidR="002B603E" w:rsidRPr="002B603E" w:rsidRDefault="000A34AE" w:rsidP="00030D87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817612991"/>
                <w:placeholder>
                  <w:docPart w:val="49A032D026C24A13B18AAFA71F3CBC53"/>
                </w:placeholder>
                <w:temporary/>
                <w:showingPlcHdr/>
                <w15:appearance w15:val="hidden"/>
              </w:sdtPr>
              <w:sdtEndPr/>
              <w:sdtContent>
                <w:r w:rsidR="002B603E" w:rsidRPr="002B603E">
                  <w:rPr>
                    <w:rFonts w:ascii="Arial" w:hAnsi="Arial" w:cs="Arial"/>
                    <w:sz w:val="24"/>
                    <w:szCs w:val="24"/>
                  </w:rPr>
                  <w:t>Address</w:t>
                </w:r>
              </w:sdtContent>
            </w:sdt>
            <w:r w:rsidR="002B603E" w:rsidRPr="002B603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942" w:type="pct"/>
            <w:tcBorders>
              <w:bottom w:val="single" w:sz="4" w:space="0" w:color="auto"/>
            </w:tcBorders>
            <w:vAlign w:val="bottom"/>
          </w:tcPr>
          <w:p w:rsidR="002B603E" w:rsidRPr="002B603E" w:rsidRDefault="002B603E" w:rsidP="00030D87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603E" w:rsidRPr="002B603E" w:rsidTr="00030D87">
        <w:tc>
          <w:tcPr>
            <w:tcW w:w="1058" w:type="pct"/>
            <w:vAlign w:val="bottom"/>
          </w:tcPr>
          <w:p w:rsidR="002B603E" w:rsidRPr="002B603E" w:rsidRDefault="000A34AE" w:rsidP="00030D87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557311374"/>
                <w:placeholder>
                  <w:docPart w:val="CDE7C97E41F34F029EF0EB280028E508"/>
                </w:placeholder>
                <w:temporary/>
                <w:showingPlcHdr/>
                <w15:appearance w15:val="hidden"/>
              </w:sdtPr>
              <w:sdtEndPr/>
              <w:sdtContent>
                <w:r w:rsidR="002B603E" w:rsidRPr="002B603E">
                  <w:rPr>
                    <w:rFonts w:ascii="Arial" w:hAnsi="Arial" w:cs="Arial"/>
                    <w:sz w:val="24"/>
                    <w:szCs w:val="24"/>
                  </w:rPr>
                  <w:t>City/State/Zip</w:t>
                </w:r>
              </w:sdtContent>
            </w:sdt>
            <w:r w:rsidR="002B603E" w:rsidRPr="002B603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942" w:type="pct"/>
            <w:tcBorders>
              <w:bottom w:val="single" w:sz="4" w:space="0" w:color="auto"/>
            </w:tcBorders>
            <w:vAlign w:val="bottom"/>
          </w:tcPr>
          <w:p w:rsidR="002B603E" w:rsidRPr="002B603E" w:rsidRDefault="002B603E" w:rsidP="00030D87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603E" w:rsidRPr="002B603E" w:rsidTr="00030D87">
        <w:tc>
          <w:tcPr>
            <w:tcW w:w="1058" w:type="pct"/>
            <w:vAlign w:val="bottom"/>
          </w:tcPr>
          <w:p w:rsidR="002B603E" w:rsidRPr="002B603E" w:rsidRDefault="002B603E" w:rsidP="00030D87">
            <w:pPr>
              <w:rPr>
                <w:rFonts w:ascii="Arial" w:hAnsi="Arial" w:cs="Arial"/>
                <w:sz w:val="24"/>
                <w:szCs w:val="24"/>
              </w:rPr>
            </w:pPr>
            <w:r w:rsidRPr="002B603E">
              <w:rPr>
                <w:rFonts w:ascii="Arial" w:hAnsi="Arial" w:cs="Arial"/>
                <w:sz w:val="24"/>
                <w:szCs w:val="24"/>
              </w:rPr>
              <w:t>Phone:</w:t>
            </w:r>
          </w:p>
        </w:tc>
        <w:tc>
          <w:tcPr>
            <w:tcW w:w="3942" w:type="pct"/>
            <w:tcBorders>
              <w:bottom w:val="single" w:sz="4" w:space="0" w:color="auto"/>
            </w:tcBorders>
            <w:vAlign w:val="bottom"/>
          </w:tcPr>
          <w:p w:rsidR="002B603E" w:rsidRPr="002B603E" w:rsidRDefault="002B603E" w:rsidP="00030D87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B603E" w:rsidRPr="002B603E" w:rsidTr="00030D87">
        <w:tc>
          <w:tcPr>
            <w:tcW w:w="1058" w:type="pct"/>
            <w:vAlign w:val="bottom"/>
          </w:tcPr>
          <w:p w:rsidR="002B603E" w:rsidRPr="002B603E" w:rsidRDefault="000A34AE" w:rsidP="00030D87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2120016521"/>
                <w:placeholder>
                  <w:docPart w:val="DB52385E9BEA4F659033D6E77787DDE3"/>
                </w:placeholder>
                <w:temporary/>
                <w:showingPlcHdr/>
                <w15:appearance w15:val="hidden"/>
              </w:sdtPr>
              <w:sdtEndPr/>
              <w:sdtContent>
                <w:r w:rsidR="002B603E" w:rsidRPr="002B603E">
                  <w:rPr>
                    <w:rFonts w:ascii="Arial" w:hAnsi="Arial" w:cs="Arial"/>
                    <w:sz w:val="24"/>
                    <w:szCs w:val="24"/>
                  </w:rPr>
                  <w:t>Email</w:t>
                </w:r>
              </w:sdtContent>
            </w:sdt>
            <w:r w:rsidR="002B603E" w:rsidRPr="002B603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942" w:type="pct"/>
            <w:tcBorders>
              <w:bottom w:val="single" w:sz="4" w:space="0" w:color="auto"/>
            </w:tcBorders>
            <w:vAlign w:val="bottom"/>
          </w:tcPr>
          <w:p w:rsidR="002B603E" w:rsidRPr="002B603E" w:rsidRDefault="002B603E" w:rsidP="00030D87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A34AE" w:rsidRDefault="002B603E" w:rsidP="002B603E">
      <w:pPr>
        <w:tabs>
          <w:tab w:val="left" w:pos="8610"/>
        </w:tabs>
        <w:jc w:val="center"/>
        <w:rPr>
          <w:rFonts w:ascii="Arial" w:hAnsi="Arial" w:cs="Arial"/>
          <w:b/>
          <w:i/>
          <w:sz w:val="20"/>
          <w:szCs w:val="20"/>
        </w:rPr>
      </w:pPr>
      <w:r w:rsidRPr="001847F5">
        <w:rPr>
          <w:rFonts w:ascii="Arial" w:hAnsi="Arial" w:cs="Arial"/>
          <w:b/>
          <w:i/>
          <w:sz w:val="20"/>
          <w:szCs w:val="20"/>
        </w:rPr>
        <w:t xml:space="preserve">Please submit a photo of the nominee with this form, or email it to </w:t>
      </w:r>
      <w:hyperlink r:id="rId10" w:history="1">
        <w:r w:rsidR="000A34AE" w:rsidRPr="00552B19">
          <w:rPr>
            <w:rStyle w:val="Hyperlink"/>
            <w:rFonts w:ascii="Arial" w:hAnsi="Arial" w:cs="Arial"/>
            <w:b/>
            <w:i/>
            <w:sz w:val="20"/>
            <w:szCs w:val="20"/>
          </w:rPr>
          <w:t>info@kerrtarcog.org</w:t>
        </w:r>
      </w:hyperlink>
      <w:r w:rsidR="000A34AE">
        <w:rPr>
          <w:rFonts w:ascii="Arial" w:hAnsi="Arial" w:cs="Arial"/>
          <w:b/>
          <w:i/>
          <w:sz w:val="20"/>
          <w:szCs w:val="20"/>
        </w:rPr>
        <w:t>.</w:t>
      </w:r>
    </w:p>
    <w:p w:rsidR="002B603E" w:rsidRPr="001847F5" w:rsidRDefault="008F6763" w:rsidP="002B603E">
      <w:pPr>
        <w:tabs>
          <w:tab w:val="left" w:pos="8610"/>
        </w:tabs>
        <w:jc w:val="center"/>
        <w:rPr>
          <w:rFonts w:ascii="Arial" w:hAnsi="Arial" w:cs="Arial"/>
          <w:b/>
          <w:i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i/>
          <w:sz w:val="20"/>
          <w:szCs w:val="20"/>
        </w:rPr>
        <w:t>Forms are due by August 1</w:t>
      </w:r>
      <w:r w:rsidR="00BA0E35">
        <w:rPr>
          <w:rFonts w:ascii="Arial" w:hAnsi="Arial" w:cs="Arial"/>
          <w:b/>
          <w:i/>
          <w:sz w:val="20"/>
          <w:szCs w:val="20"/>
        </w:rPr>
        <w:t>6</w:t>
      </w:r>
      <w:r w:rsidR="00FB0031" w:rsidRPr="001847F5">
        <w:rPr>
          <w:rFonts w:ascii="Arial" w:hAnsi="Arial" w:cs="Arial"/>
          <w:b/>
          <w:i/>
          <w:sz w:val="20"/>
          <w:szCs w:val="20"/>
        </w:rPr>
        <w:t>, 202</w:t>
      </w:r>
      <w:r w:rsidR="00BA0E35">
        <w:rPr>
          <w:rFonts w:ascii="Arial" w:hAnsi="Arial" w:cs="Arial"/>
          <w:b/>
          <w:i/>
          <w:sz w:val="20"/>
          <w:szCs w:val="20"/>
        </w:rPr>
        <w:t>4</w:t>
      </w:r>
      <w:r w:rsidR="00FB0031" w:rsidRPr="001847F5">
        <w:rPr>
          <w:rFonts w:ascii="Arial" w:hAnsi="Arial" w:cs="Arial"/>
          <w:b/>
          <w:i/>
          <w:sz w:val="20"/>
          <w:szCs w:val="20"/>
        </w:rPr>
        <w:t>.</w:t>
      </w:r>
    </w:p>
    <w:sectPr w:rsidR="002B603E" w:rsidRPr="001847F5" w:rsidSect="00F7419B">
      <w:headerReference w:type="default" r:id="rId11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33FB" w:rsidRDefault="00E933FB" w:rsidP="00650259">
      <w:pPr>
        <w:spacing w:after="0" w:line="240" w:lineRule="auto"/>
      </w:pPr>
      <w:r>
        <w:separator/>
      </w:r>
    </w:p>
  </w:endnote>
  <w:endnote w:type="continuationSeparator" w:id="0">
    <w:p w:rsidR="00E933FB" w:rsidRDefault="00E933F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FDDD357-8CA5-4584-AB79-54DF03242955}"/>
    <w:embedBold r:id="rId2" w:fontKey="{8FF4CB43-E5DE-4037-8002-B1A15502BE88}"/>
    <w:embedItalic r:id="rId3" w:fontKey="{A90D4931-5C50-4D6B-B1B9-5D65D2A53EC5}"/>
    <w:embedBoldItalic r:id="rId4" w:fontKey="{1C88CE40-E1AA-4C59-A249-B5F4FDA854B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617E330A-6527-4C3F-8C6E-04BA49D0EBA2}"/>
    <w:embedBold r:id="rId6" w:fontKey="{FB6D0B8E-ACAC-4CC7-B1C7-1C54E4374D80}"/>
    <w:embedItalic r:id="rId7" w:fontKey="{8A5B7DB0-BA51-4BB7-98DD-2DCF1C2A778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7672699B-E034-4A56-AF8C-20F735D3A6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33234D1-59BE-425F-91E9-C17BF085E6C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AB225ED3-AA66-4B8D-AEF1-A3F7086CFE57}"/>
    <w:embedBold r:id="rId11" w:fontKey="{ADCE77A1-D1BA-4D9F-98BD-BAF62D6942C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8E9F2541-5A32-4FFA-B41A-07B426AA78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33FB" w:rsidRDefault="00E933FB" w:rsidP="00650259">
      <w:pPr>
        <w:spacing w:after="0" w:line="240" w:lineRule="auto"/>
      </w:pPr>
      <w:r>
        <w:separator/>
      </w:r>
    </w:p>
  </w:footnote>
  <w:footnote w:type="continuationSeparator" w:id="0">
    <w:p w:rsidR="00E933FB" w:rsidRDefault="00E933F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2151"/>
      <w:gridCol w:w="8000"/>
    </w:tblGrid>
    <w:tr w:rsidR="00731F26" w:rsidRPr="00731F26" w:rsidTr="00E933FB">
      <w:trPr>
        <w:trHeight w:val="990"/>
      </w:trPr>
      <w:tc>
        <w:tcPr>
          <w:tcW w:w="1350" w:type="dxa"/>
          <w:shd w:val="clear" w:color="auto" w:fill="auto"/>
          <w:vAlign w:val="center"/>
        </w:tcPr>
        <w:p w:rsidR="00576892" w:rsidRPr="00731F26" w:rsidRDefault="00E933FB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>
                <wp:extent cx="1228725" cy="682966"/>
                <wp:effectExtent l="0" t="0" r="0" b="3175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Kerr Tar 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0729" cy="6896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008000"/>
          <w:vAlign w:val="center"/>
        </w:tcPr>
        <w:p w:rsidR="00576892" w:rsidRPr="00E933FB" w:rsidRDefault="00E933FB" w:rsidP="00BA0E35">
          <w:pPr>
            <w:spacing w:after="0" w:line="240" w:lineRule="auto"/>
            <w:rPr>
              <w:rFonts w:ascii="Arial Black" w:eastAsia="Calibri" w:hAnsi="Arial Black" w:cs="Times New Roman"/>
              <w:color w:val="FFFFFF"/>
              <w:sz w:val="44"/>
            </w:rPr>
          </w:pPr>
          <w:r w:rsidRPr="00E933FB">
            <w:rPr>
              <w:rFonts w:ascii="Arial Black" w:eastAsia="Calibri" w:hAnsi="Arial Black" w:cs="Times New Roman"/>
              <w:b/>
              <w:color w:val="FFFFFF"/>
              <w:sz w:val="36"/>
            </w:rPr>
            <w:t>202</w:t>
          </w:r>
          <w:r w:rsidR="00BA0E35">
            <w:rPr>
              <w:rFonts w:ascii="Arial Black" w:eastAsia="Calibri" w:hAnsi="Arial Black" w:cs="Times New Roman"/>
              <w:b/>
              <w:color w:val="FFFFFF"/>
              <w:sz w:val="36"/>
            </w:rPr>
            <w:t>3</w:t>
          </w:r>
          <w:r w:rsidRPr="00E933FB">
            <w:rPr>
              <w:rFonts w:ascii="Arial Black" w:eastAsia="Calibri" w:hAnsi="Arial Black" w:cs="Times New Roman"/>
              <w:b/>
              <w:color w:val="FFFFFF"/>
              <w:sz w:val="36"/>
            </w:rPr>
            <w:t>-202</w:t>
          </w:r>
          <w:r w:rsidR="00BA0E35">
            <w:rPr>
              <w:rFonts w:ascii="Arial Black" w:eastAsia="Calibri" w:hAnsi="Arial Black" w:cs="Times New Roman"/>
              <w:b/>
              <w:color w:val="FFFFFF"/>
              <w:sz w:val="36"/>
            </w:rPr>
            <w:t>4</w:t>
          </w:r>
          <w:r w:rsidRPr="00E933FB">
            <w:rPr>
              <w:rFonts w:ascii="Arial Black" w:eastAsia="Calibri" w:hAnsi="Arial Black" w:cs="Times New Roman"/>
              <w:b/>
              <w:color w:val="FFFFFF"/>
              <w:sz w:val="36"/>
            </w:rPr>
            <w:t xml:space="preserve"> Kerr-Tar </w:t>
          </w:r>
          <w:r w:rsidR="00F7419B">
            <w:rPr>
              <w:rFonts w:ascii="Arial Black" w:eastAsia="Calibri" w:hAnsi="Arial Black" w:cs="Times New Roman"/>
              <w:b/>
              <w:color w:val="FFFFFF"/>
              <w:sz w:val="36"/>
            </w:rPr>
            <w:t xml:space="preserve">Regional </w:t>
          </w:r>
          <w:r w:rsidRPr="00E933FB">
            <w:rPr>
              <w:rFonts w:ascii="Arial Black" w:eastAsia="Calibri" w:hAnsi="Arial Black" w:cs="Times New Roman"/>
              <w:b/>
              <w:color w:val="FFFFFF"/>
              <w:sz w:val="36"/>
            </w:rPr>
            <w:t>Council of Governments Nomination Form</w:t>
          </w:r>
        </w:p>
      </w:tc>
    </w:tr>
  </w:tbl>
  <w:p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3FB"/>
    <w:rsid w:val="00052382"/>
    <w:rsid w:val="0006568A"/>
    <w:rsid w:val="00076F0F"/>
    <w:rsid w:val="00084253"/>
    <w:rsid w:val="00091436"/>
    <w:rsid w:val="000A34AE"/>
    <w:rsid w:val="000D1F49"/>
    <w:rsid w:val="001727CA"/>
    <w:rsid w:val="001847F5"/>
    <w:rsid w:val="001C4A3D"/>
    <w:rsid w:val="002021E2"/>
    <w:rsid w:val="002462F3"/>
    <w:rsid w:val="002B603E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60EA2"/>
    <w:rsid w:val="00577E06"/>
    <w:rsid w:val="0059039E"/>
    <w:rsid w:val="005A3BF7"/>
    <w:rsid w:val="005F2035"/>
    <w:rsid w:val="005F7990"/>
    <w:rsid w:val="0063739C"/>
    <w:rsid w:val="00650259"/>
    <w:rsid w:val="006E629B"/>
    <w:rsid w:val="00731F26"/>
    <w:rsid w:val="00736EFC"/>
    <w:rsid w:val="00760D65"/>
    <w:rsid w:val="00770F25"/>
    <w:rsid w:val="007A35A8"/>
    <w:rsid w:val="007B0A85"/>
    <w:rsid w:val="007C6A52"/>
    <w:rsid w:val="0082043E"/>
    <w:rsid w:val="00850769"/>
    <w:rsid w:val="008E203A"/>
    <w:rsid w:val="008F6763"/>
    <w:rsid w:val="0091229C"/>
    <w:rsid w:val="00940E73"/>
    <w:rsid w:val="0098597D"/>
    <w:rsid w:val="009B13DB"/>
    <w:rsid w:val="009F619A"/>
    <w:rsid w:val="009F6DDE"/>
    <w:rsid w:val="00A07415"/>
    <w:rsid w:val="00A370A8"/>
    <w:rsid w:val="00A65D5E"/>
    <w:rsid w:val="00B25CE8"/>
    <w:rsid w:val="00BA0E35"/>
    <w:rsid w:val="00BB4CF3"/>
    <w:rsid w:val="00BD4753"/>
    <w:rsid w:val="00BD5CB1"/>
    <w:rsid w:val="00BE62EE"/>
    <w:rsid w:val="00C003BA"/>
    <w:rsid w:val="00C46878"/>
    <w:rsid w:val="00C966DF"/>
    <w:rsid w:val="00CB4A51"/>
    <w:rsid w:val="00CD4532"/>
    <w:rsid w:val="00CD47B0"/>
    <w:rsid w:val="00CE6104"/>
    <w:rsid w:val="00CE7918"/>
    <w:rsid w:val="00D07D01"/>
    <w:rsid w:val="00D16163"/>
    <w:rsid w:val="00D27C15"/>
    <w:rsid w:val="00DB3FAD"/>
    <w:rsid w:val="00E61C09"/>
    <w:rsid w:val="00E677FE"/>
    <w:rsid w:val="00E75E0E"/>
    <w:rsid w:val="00E933FB"/>
    <w:rsid w:val="00EB3B58"/>
    <w:rsid w:val="00EB563B"/>
    <w:rsid w:val="00EC7359"/>
    <w:rsid w:val="00EE3054"/>
    <w:rsid w:val="00F00606"/>
    <w:rsid w:val="00F01256"/>
    <w:rsid w:val="00F62A1B"/>
    <w:rsid w:val="00F7419B"/>
    <w:rsid w:val="00F770C7"/>
    <w:rsid w:val="00FB003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EC7655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60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0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nfo@kerrtarcog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davis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C2918B617E24C24BECF9399929C7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B34B5-5488-4076-9EC9-C8094A92AA98}"/>
      </w:docPartPr>
      <w:docPartBody>
        <w:p w:rsidR="003D5AED" w:rsidRDefault="00AD002C" w:rsidP="00AD002C">
          <w:pPr>
            <w:pStyle w:val="EC2918B617E24C24BECF9399929C70A6"/>
          </w:pPr>
          <w:r w:rsidRPr="00346DE2">
            <w:t>Last Name</w:t>
          </w:r>
        </w:p>
      </w:docPartBody>
    </w:docPart>
    <w:docPart>
      <w:docPartPr>
        <w:name w:val="49A032D026C24A13B18AAFA71F3CB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7C2FFE-3FAB-4DFD-BD6E-C093094EF226}"/>
      </w:docPartPr>
      <w:docPartBody>
        <w:p w:rsidR="003D5AED" w:rsidRDefault="00AD002C" w:rsidP="00AD002C">
          <w:pPr>
            <w:pStyle w:val="49A032D026C24A13B18AAFA71F3CBC53"/>
          </w:pPr>
          <w:r w:rsidRPr="00346DE2">
            <w:t>Address</w:t>
          </w:r>
        </w:p>
      </w:docPartBody>
    </w:docPart>
    <w:docPart>
      <w:docPartPr>
        <w:name w:val="CDE7C97E41F34F029EF0EB280028E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DD714-7167-4F38-BF77-05AE7337F4D4}"/>
      </w:docPartPr>
      <w:docPartBody>
        <w:p w:rsidR="003D5AED" w:rsidRDefault="00AD002C" w:rsidP="00AD002C">
          <w:pPr>
            <w:pStyle w:val="CDE7C97E41F34F029EF0EB280028E508"/>
          </w:pPr>
          <w:r w:rsidRPr="00346DE2">
            <w:t>City/State/Zip</w:t>
          </w:r>
        </w:p>
      </w:docPartBody>
    </w:docPart>
    <w:docPart>
      <w:docPartPr>
        <w:name w:val="DB52385E9BEA4F659033D6E77787D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1837F-965D-4063-8033-12F2FBD3088F}"/>
      </w:docPartPr>
      <w:docPartBody>
        <w:p w:rsidR="003D5AED" w:rsidRDefault="00AD002C" w:rsidP="00AD002C">
          <w:pPr>
            <w:pStyle w:val="DB52385E9BEA4F659033D6E77787DDE3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02C"/>
    <w:rsid w:val="003D5AED"/>
    <w:rsid w:val="00AD0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326A9C66BDA49CCB189FE10D747E143">
    <w:name w:val="A326A9C66BDA49CCB189FE10D747E143"/>
  </w:style>
  <w:style w:type="paragraph" w:customStyle="1" w:styleId="FA9616BD40AE45DE852F91F733B4A42A">
    <w:name w:val="FA9616BD40AE45DE852F91F733B4A42A"/>
  </w:style>
  <w:style w:type="paragraph" w:customStyle="1" w:styleId="2A3B265E091044D4AA37A739FED96DEF">
    <w:name w:val="2A3B265E091044D4AA37A739FED96DEF"/>
  </w:style>
  <w:style w:type="paragraph" w:customStyle="1" w:styleId="D95179C4D3B949109DD24CFB634AEE0E">
    <w:name w:val="D95179C4D3B949109DD24CFB634AEE0E"/>
  </w:style>
  <w:style w:type="paragraph" w:customStyle="1" w:styleId="4FD7F7A131B94912867B1BC715626D0F">
    <w:name w:val="4FD7F7A131B94912867B1BC715626D0F"/>
  </w:style>
  <w:style w:type="paragraph" w:customStyle="1" w:styleId="9A253A56B3A64F7A98652CDDBDF7D748">
    <w:name w:val="9A253A56B3A64F7A98652CDDBDF7D748"/>
  </w:style>
  <w:style w:type="paragraph" w:customStyle="1" w:styleId="24A637C849D647B5A3E7CA6D3950FF2C">
    <w:name w:val="24A637C849D647B5A3E7CA6D3950FF2C"/>
  </w:style>
  <w:style w:type="paragraph" w:customStyle="1" w:styleId="6E1859E63A62475E98F20B5104B9C2AE">
    <w:name w:val="6E1859E63A62475E98F20B5104B9C2AE"/>
  </w:style>
  <w:style w:type="paragraph" w:customStyle="1" w:styleId="B34AF0F33DB3400C9808E90B7D1E8A9C">
    <w:name w:val="B34AF0F33DB3400C9808E90B7D1E8A9C"/>
  </w:style>
  <w:style w:type="paragraph" w:customStyle="1" w:styleId="11B525574D1645E79A49DF367D48403F">
    <w:name w:val="11B525574D1645E79A49DF367D48403F"/>
  </w:style>
  <w:style w:type="paragraph" w:customStyle="1" w:styleId="3FEEEA3F80A54C9AB26720A012BF1503">
    <w:name w:val="3FEEEA3F80A54C9AB26720A012BF1503"/>
  </w:style>
  <w:style w:type="paragraph" w:customStyle="1" w:styleId="ED90576CC84E46938B18076F9869C4A8">
    <w:name w:val="ED90576CC84E46938B18076F9869C4A8"/>
  </w:style>
  <w:style w:type="paragraph" w:customStyle="1" w:styleId="420195746ACF4B30A55B632753DD406C">
    <w:name w:val="420195746ACF4B30A55B632753DD406C"/>
  </w:style>
  <w:style w:type="paragraph" w:customStyle="1" w:styleId="3C0D8110CF434D268634118797FFE337">
    <w:name w:val="3C0D8110CF434D268634118797FFE337"/>
  </w:style>
  <w:style w:type="paragraph" w:customStyle="1" w:styleId="5760DBF01A8D45198A79FF3E8C554970">
    <w:name w:val="5760DBF01A8D45198A79FF3E8C554970"/>
  </w:style>
  <w:style w:type="paragraph" w:customStyle="1" w:styleId="091A7F2743614229A246FEAE2BD94B45">
    <w:name w:val="091A7F2743614229A246FEAE2BD94B45"/>
  </w:style>
  <w:style w:type="paragraph" w:customStyle="1" w:styleId="E61CE142761A4055AD95A36F115F0007">
    <w:name w:val="E61CE142761A4055AD95A36F115F0007"/>
  </w:style>
  <w:style w:type="paragraph" w:customStyle="1" w:styleId="0F7B27444D3B48B29E9EB83DBE545AE8">
    <w:name w:val="0F7B27444D3B48B29E9EB83DBE545AE8"/>
  </w:style>
  <w:style w:type="paragraph" w:customStyle="1" w:styleId="3AB9254F745448B691181B933EA0B155">
    <w:name w:val="3AB9254F745448B691181B933EA0B155"/>
  </w:style>
  <w:style w:type="paragraph" w:customStyle="1" w:styleId="AA2020141A6C4EAC9CF27EEA0F313C9A">
    <w:name w:val="AA2020141A6C4EAC9CF27EEA0F313C9A"/>
  </w:style>
  <w:style w:type="paragraph" w:customStyle="1" w:styleId="7531C55EAEF44BF7821CDD3D6169B3DA">
    <w:name w:val="7531C55EAEF44BF7821CDD3D6169B3DA"/>
  </w:style>
  <w:style w:type="paragraph" w:customStyle="1" w:styleId="CCF519BA6EC24879B5509810D91E2FD2">
    <w:name w:val="CCF519BA6EC24879B5509810D91E2FD2"/>
  </w:style>
  <w:style w:type="paragraph" w:customStyle="1" w:styleId="E21E5C9F355F4B17B2E42BCEE749DEF8">
    <w:name w:val="E21E5C9F355F4B17B2E42BCEE749DEF8"/>
  </w:style>
  <w:style w:type="paragraph" w:customStyle="1" w:styleId="EC2918B617E24C24BECF9399929C70A6">
    <w:name w:val="EC2918B617E24C24BECF9399929C70A6"/>
    <w:rsid w:val="00AD002C"/>
  </w:style>
  <w:style w:type="paragraph" w:customStyle="1" w:styleId="49A032D026C24A13B18AAFA71F3CBC53">
    <w:name w:val="49A032D026C24A13B18AAFA71F3CBC53"/>
    <w:rsid w:val="00AD002C"/>
  </w:style>
  <w:style w:type="paragraph" w:customStyle="1" w:styleId="CDE7C97E41F34F029EF0EB280028E508">
    <w:name w:val="CDE7C97E41F34F029EF0EB280028E508"/>
    <w:rsid w:val="00AD002C"/>
  </w:style>
  <w:style w:type="paragraph" w:customStyle="1" w:styleId="DB52385E9BEA4F659033D6E77787DDE3">
    <w:name w:val="DB52385E9BEA4F659033D6E77787DDE3"/>
    <w:rsid w:val="00AD00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purl.org/dc/terms/"/>
    <ds:schemaRef ds:uri="http://schemas.openxmlformats.org/package/2006/metadata/core-properties"/>
    <ds:schemaRef ds:uri="6dc4bcd6-49db-4c07-9060-8acfc67cef9f"/>
    <ds:schemaRef ds:uri="http://purl.org/dc/dcmitype/"/>
    <ds:schemaRef ds:uri="http://schemas.microsoft.com/office/infopath/2007/PartnerControls"/>
    <ds:schemaRef ds:uri="fb0879af-3eba-417a-a55a-ffe6dcd6ca7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2024-05-01T13:38:00Z</dcterms:created>
  <dcterms:modified xsi:type="dcterms:W3CDTF">2024-06-27T15:18:00Z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